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1F64E945" w:rsidR="00B01929" w:rsidRPr="008049E7" w:rsidRDefault="00B01929" w:rsidP="008049E7">
      <w:pPr>
        <w:spacing w:line="276" w:lineRule="auto"/>
        <w:jc w:val="right"/>
        <w:rPr>
          <w:b/>
          <w:color w:val="000000"/>
          <w:sz w:val="22"/>
          <w:szCs w:val="22"/>
          <w:u w:val="single"/>
        </w:rPr>
      </w:pPr>
      <w:bookmarkStart w:id="0" w:name="_Hlk82779371"/>
      <w:r w:rsidRPr="008049E7">
        <w:rPr>
          <w:b/>
          <w:color w:val="000000"/>
          <w:sz w:val="22"/>
          <w:szCs w:val="22"/>
          <w:u w:val="single"/>
        </w:rPr>
        <w:t>Załącznik nr</w:t>
      </w:r>
      <w:r w:rsidR="00FF4320">
        <w:rPr>
          <w:b/>
          <w:color w:val="000000"/>
          <w:sz w:val="22"/>
          <w:szCs w:val="22"/>
          <w:u w:val="single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0A732544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FE40B6">
        <w:rPr>
          <w:b/>
          <w:color w:val="000000"/>
          <w:sz w:val="22"/>
          <w:szCs w:val="22"/>
        </w:rPr>
        <w:t xml:space="preserve">S.271.VI.2025 </w:t>
      </w:r>
    </w:p>
    <w:p w14:paraId="152A7FD2" w14:textId="680AD322" w:rsid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pn.: „</w:t>
      </w:r>
      <w:r w:rsidR="00FE40B6" w:rsidRPr="00FE40B6">
        <w:rPr>
          <w:bCs/>
          <w:color w:val="000000"/>
          <w:sz w:val="22"/>
          <w:szCs w:val="22"/>
        </w:rPr>
        <w:t>Zakup i dostawa  fabrycznie nowych  zbiorników elastycznych do magazynowania wody pitnej o pojemości 1000 litrów dla Gminy Lelkowo w ramach programu Ochrony Ludności i Obrony Cywilnej na lata 2025-2026”.</w:t>
      </w:r>
    </w:p>
    <w:p w14:paraId="392737CE" w14:textId="77777777" w:rsidR="00FE40B6" w:rsidRDefault="00FE40B6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1A71A743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4568F821" w14:textId="77777777" w:rsidR="00FE40B6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 xml:space="preserve">Spełniam warunki udziału w postępowaniu o udzielenie zamówienia pn.: </w:t>
      </w:r>
      <w:r w:rsidR="00FE40B6" w:rsidRPr="00FE40B6">
        <w:rPr>
          <w:b/>
          <w:color w:val="000000"/>
          <w:sz w:val="22"/>
          <w:szCs w:val="22"/>
        </w:rPr>
        <w:t>Zakup i dostawa  fabrycznie nowych  zbiorników elastycznych do magazynowania wody pitnej o pojemości 1000 litrów dla Gminy Lelkowo w ramach programu Ochrony Ludności i Obrony Cywilnej na lata 2025-2026”.</w:t>
      </w:r>
    </w:p>
    <w:p w14:paraId="1A4CCDF2" w14:textId="4C431AD3" w:rsidR="008049E7" w:rsidRPr="00FE40B6" w:rsidRDefault="009D6EC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>Oferowany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 xml:space="preserve">Dz. U. z 2024 r., poz. 507 ze </w:t>
      </w:r>
      <w:proofErr w:type="spellStart"/>
      <w:r w:rsidR="00EA5F8A" w:rsidRPr="005406E1">
        <w:rPr>
          <w:sz w:val="22"/>
          <w:szCs w:val="22"/>
        </w:rPr>
        <w:t>zm</w:t>
      </w:r>
      <w:proofErr w:type="spellEnd"/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0018B808" w:rsidR="007F53DC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(podpis osób </w:t>
      </w:r>
      <w:proofErr w:type="spellStart"/>
      <w:r w:rsidRPr="008049E7">
        <w:rPr>
          <w:i/>
          <w:color w:val="000000"/>
          <w:sz w:val="22"/>
          <w:szCs w:val="22"/>
          <w:vertAlign w:val="subscript"/>
        </w:rPr>
        <w:t>uprawnion</w:t>
      </w:r>
      <w:bookmarkEnd w:id="0"/>
      <w:proofErr w:type="spellEnd"/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BB9E2" w14:textId="77777777" w:rsidR="00D858F8" w:rsidRDefault="00D858F8">
      <w:r>
        <w:separator/>
      </w:r>
    </w:p>
  </w:endnote>
  <w:endnote w:type="continuationSeparator" w:id="0">
    <w:p w14:paraId="0E438F3C" w14:textId="77777777" w:rsidR="00D858F8" w:rsidRDefault="00D8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626A" w14:textId="77777777" w:rsidR="00D858F8" w:rsidRDefault="00D858F8">
      <w:r>
        <w:separator/>
      </w:r>
    </w:p>
  </w:footnote>
  <w:footnote w:type="continuationSeparator" w:id="0">
    <w:p w14:paraId="067EA338" w14:textId="77777777" w:rsidR="00D858F8" w:rsidRDefault="00D8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1131C0"/>
    <w:rsid w:val="001178AA"/>
    <w:rsid w:val="00124627"/>
    <w:rsid w:val="001375C3"/>
    <w:rsid w:val="00141110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85A00"/>
    <w:rsid w:val="00386001"/>
    <w:rsid w:val="003E509E"/>
    <w:rsid w:val="00450748"/>
    <w:rsid w:val="004D6013"/>
    <w:rsid w:val="005406E1"/>
    <w:rsid w:val="00542F3C"/>
    <w:rsid w:val="00554F13"/>
    <w:rsid w:val="005D551A"/>
    <w:rsid w:val="005F1E31"/>
    <w:rsid w:val="006262F7"/>
    <w:rsid w:val="006C6B76"/>
    <w:rsid w:val="006D033D"/>
    <w:rsid w:val="006E343F"/>
    <w:rsid w:val="006F71D8"/>
    <w:rsid w:val="00727F0F"/>
    <w:rsid w:val="00735905"/>
    <w:rsid w:val="00737ECE"/>
    <w:rsid w:val="00762097"/>
    <w:rsid w:val="00775CED"/>
    <w:rsid w:val="007B5E8F"/>
    <w:rsid w:val="007C2026"/>
    <w:rsid w:val="007F53DC"/>
    <w:rsid w:val="008049E7"/>
    <w:rsid w:val="00841953"/>
    <w:rsid w:val="00881283"/>
    <w:rsid w:val="008E4C2A"/>
    <w:rsid w:val="0093225A"/>
    <w:rsid w:val="0098189F"/>
    <w:rsid w:val="00983331"/>
    <w:rsid w:val="00983EC2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D31BE"/>
    <w:rsid w:val="00B01929"/>
    <w:rsid w:val="00B164F5"/>
    <w:rsid w:val="00B23AAB"/>
    <w:rsid w:val="00B353FC"/>
    <w:rsid w:val="00B71401"/>
    <w:rsid w:val="00B71B9E"/>
    <w:rsid w:val="00B849D3"/>
    <w:rsid w:val="00BE4F23"/>
    <w:rsid w:val="00BE736F"/>
    <w:rsid w:val="00BE758B"/>
    <w:rsid w:val="00BF3B76"/>
    <w:rsid w:val="00C31083"/>
    <w:rsid w:val="00C44C49"/>
    <w:rsid w:val="00C61676"/>
    <w:rsid w:val="00C924D7"/>
    <w:rsid w:val="00C957E9"/>
    <w:rsid w:val="00C958C7"/>
    <w:rsid w:val="00CD1B61"/>
    <w:rsid w:val="00CD3AC0"/>
    <w:rsid w:val="00CE3AE9"/>
    <w:rsid w:val="00D429D6"/>
    <w:rsid w:val="00D817F6"/>
    <w:rsid w:val="00D858F8"/>
    <w:rsid w:val="00DD7A72"/>
    <w:rsid w:val="00DE5D6B"/>
    <w:rsid w:val="00E06316"/>
    <w:rsid w:val="00E235B4"/>
    <w:rsid w:val="00E251B4"/>
    <w:rsid w:val="00E55733"/>
    <w:rsid w:val="00EA5F8A"/>
    <w:rsid w:val="00EE2A96"/>
    <w:rsid w:val="00F04408"/>
    <w:rsid w:val="00F36507"/>
    <w:rsid w:val="00F4355A"/>
    <w:rsid w:val="00FE1EA1"/>
    <w:rsid w:val="00FE40B6"/>
    <w:rsid w:val="00FF0542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8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10</cp:revision>
  <cp:lastPrinted>2025-03-11T11:52:00Z</cp:lastPrinted>
  <dcterms:created xsi:type="dcterms:W3CDTF">2025-09-17T12:01:00Z</dcterms:created>
  <dcterms:modified xsi:type="dcterms:W3CDTF">2025-10-09T12:23:00Z</dcterms:modified>
</cp:coreProperties>
</file>