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B01" w:rsidRPr="00576601" w:rsidRDefault="00751B01" w:rsidP="00576601">
      <w:pPr>
        <w:jc w:val="right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Lelkowo, dnia …………………….</w:t>
      </w:r>
    </w:p>
    <w:p w:rsidR="00751B01" w:rsidRDefault="00751B01" w:rsidP="00BE3AAA">
      <w:pPr>
        <w:pStyle w:val="Heading1"/>
        <w:spacing w:before="120"/>
        <w:jc w:val="left"/>
        <w:rPr>
          <w:sz w:val="44"/>
          <w:szCs w:val="44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Imię (imiona)  ………………………………………………….</w:t>
      </w:r>
    </w:p>
    <w:p w:rsidR="00751B01" w:rsidRPr="00CD487B" w:rsidRDefault="00751B01" w:rsidP="00BE3AAA">
      <w:pPr>
        <w:pStyle w:val="Heading1"/>
        <w:spacing w:before="120"/>
        <w:jc w:val="left"/>
        <w:rPr>
          <w:b w:val="0"/>
          <w:bCs w:val="0"/>
          <w:sz w:val="44"/>
          <w:szCs w:val="44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Nazwisko ...................................................</w:t>
      </w:r>
    </w:p>
    <w:p w:rsidR="00751B01" w:rsidRDefault="00751B01" w:rsidP="00BE3AAA">
      <w:pPr>
        <w:pStyle w:val="Heading1"/>
        <w:jc w:val="left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Miejsce zamieszkania /adres wnioskodawcy/</w:t>
      </w:r>
    </w:p>
    <w:p w:rsidR="00751B01" w:rsidRDefault="00751B01" w:rsidP="00BE3AAA">
      <w:pPr>
        <w:pStyle w:val="BodyText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..................................................................</w:t>
      </w:r>
    </w:p>
    <w:p w:rsidR="00751B01" w:rsidRDefault="00751B01" w:rsidP="00BE3AAA">
      <w:p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..................................................................</w:t>
      </w:r>
    </w:p>
    <w:p w:rsidR="00751B01" w:rsidRDefault="00751B01" w:rsidP="00BE3AAA">
      <w:p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PESEL ………………………………………</w:t>
      </w:r>
    </w:p>
    <w:p w:rsidR="00751B01" w:rsidRPr="00BE3AAA" w:rsidRDefault="00751B01" w:rsidP="00BE3AAA">
      <w:pPr>
        <w:rPr>
          <w:rFonts w:ascii="Verdana" w:hAnsi="Verdana" w:cs="Verdana"/>
          <w:b/>
          <w:bCs/>
          <w:sz w:val="24"/>
          <w:szCs w:val="24"/>
        </w:rPr>
      </w:pPr>
      <w:r w:rsidRPr="00BE3AAA">
        <w:rPr>
          <w:rFonts w:ascii="Verdana" w:hAnsi="Verdana" w:cs="Verdana"/>
          <w:b/>
          <w:bCs/>
          <w:sz w:val="24"/>
          <w:szCs w:val="24"/>
        </w:rPr>
        <w:t xml:space="preserve">                                                 </w:t>
      </w:r>
      <w:r>
        <w:rPr>
          <w:rFonts w:ascii="Verdana" w:hAnsi="Verdana" w:cs="Verdana"/>
          <w:b/>
          <w:bCs/>
          <w:sz w:val="24"/>
          <w:szCs w:val="24"/>
        </w:rPr>
        <w:t xml:space="preserve">                               </w:t>
      </w:r>
      <w:r w:rsidRPr="00BE3AAA">
        <w:rPr>
          <w:rFonts w:ascii="Verdana" w:hAnsi="Verdana" w:cs="Verdana"/>
          <w:b/>
          <w:bCs/>
          <w:sz w:val="24"/>
          <w:szCs w:val="24"/>
        </w:rPr>
        <w:t>URZĄD  GMINY</w:t>
      </w:r>
    </w:p>
    <w:p w:rsidR="00751B01" w:rsidRPr="00BE3AAA" w:rsidRDefault="00751B01" w:rsidP="00BE3AAA">
      <w:pPr>
        <w:rPr>
          <w:b/>
          <w:bCs/>
          <w:sz w:val="24"/>
          <w:szCs w:val="24"/>
        </w:rPr>
      </w:pPr>
      <w:r w:rsidRPr="00BE3AAA">
        <w:rPr>
          <w:rFonts w:ascii="Verdana" w:hAnsi="Verdana" w:cs="Verdana"/>
          <w:b/>
          <w:bCs/>
          <w:sz w:val="24"/>
          <w:szCs w:val="24"/>
        </w:rPr>
        <w:t xml:space="preserve">                                                                </w:t>
      </w:r>
      <w:r>
        <w:rPr>
          <w:rFonts w:ascii="Verdana" w:hAnsi="Verdana" w:cs="Verdana"/>
          <w:b/>
          <w:bCs/>
          <w:sz w:val="24"/>
          <w:szCs w:val="24"/>
        </w:rPr>
        <w:t xml:space="preserve">                   </w:t>
      </w:r>
      <w:r w:rsidRPr="00BE3AAA">
        <w:rPr>
          <w:rFonts w:ascii="Verdana" w:hAnsi="Verdana" w:cs="Verdana"/>
          <w:b/>
          <w:bCs/>
          <w:sz w:val="24"/>
          <w:szCs w:val="24"/>
        </w:rPr>
        <w:t xml:space="preserve"> w Lelkowie</w:t>
      </w:r>
    </w:p>
    <w:p w:rsidR="00751B01" w:rsidRDefault="00751B01" w:rsidP="00BE3AAA">
      <w:pPr>
        <w:jc w:val="center"/>
        <w:rPr>
          <w:rFonts w:ascii="Verdana" w:hAnsi="Verdana" w:cs="Verdana"/>
          <w:b/>
          <w:bCs/>
          <w:sz w:val="16"/>
          <w:szCs w:val="16"/>
        </w:rPr>
      </w:pPr>
    </w:p>
    <w:p w:rsidR="00751B01" w:rsidRPr="00BE3AAA" w:rsidRDefault="00751B01" w:rsidP="00BE3AAA">
      <w:pPr>
        <w:jc w:val="center"/>
        <w:rPr>
          <w:rFonts w:ascii="Verdana" w:hAnsi="Verdana" w:cs="Verdana"/>
          <w:b/>
          <w:bCs/>
        </w:rPr>
      </w:pPr>
      <w:r w:rsidRPr="00BE3AAA">
        <w:rPr>
          <w:rFonts w:ascii="Verdana" w:hAnsi="Verdana" w:cs="Verdana"/>
          <w:b/>
          <w:bCs/>
        </w:rPr>
        <w:t>WNIOSEK</w:t>
      </w:r>
    </w:p>
    <w:p w:rsidR="00751B01" w:rsidRDefault="00751B01" w:rsidP="00BE3AAA">
      <w:pPr>
        <w:jc w:val="center"/>
        <w:rPr>
          <w:rFonts w:ascii="Verdana" w:hAnsi="Verdana" w:cs="Verdana"/>
          <w:b/>
          <w:bCs/>
        </w:rPr>
      </w:pPr>
      <w:r w:rsidRPr="00BE3AAA">
        <w:rPr>
          <w:rFonts w:ascii="Verdana" w:hAnsi="Verdana" w:cs="Verdana"/>
          <w:b/>
          <w:bCs/>
        </w:rPr>
        <w:t>o udzielenie pisemn</w:t>
      </w:r>
      <w:r>
        <w:rPr>
          <w:rFonts w:ascii="Verdana" w:hAnsi="Verdana" w:cs="Verdana"/>
          <w:b/>
          <w:bCs/>
        </w:rPr>
        <w:t>ej informacji o przedsiębiorcy/prowadzonej działalności gospodarczej</w:t>
      </w:r>
    </w:p>
    <w:p w:rsidR="00751B01" w:rsidRPr="00BE3AAA" w:rsidRDefault="00751B01" w:rsidP="00BE3AAA">
      <w:pPr>
        <w:jc w:val="center"/>
        <w:rPr>
          <w:rFonts w:ascii="Verdana" w:hAnsi="Verdana" w:cs="Verdana"/>
          <w:b/>
          <w:bCs/>
        </w:rPr>
      </w:pPr>
    </w:p>
    <w:p w:rsidR="00751B01" w:rsidRDefault="00751B01" w:rsidP="00BE3AAA">
      <w:pPr>
        <w:pStyle w:val="BodyText"/>
        <w:spacing w:after="0" w:line="36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Zwracam się z prośbą o wydanie zaświadczenia dotyczącego okresu prowadzenia działalności gospodarczej zakończonej przed 1 lipca 2011 r. przeze mnie/przez innego przedsiębiorcę*, która była zarejestrowana pod nr wpisu ………. /</w:t>
      </w:r>
      <w:bookmarkStart w:id="0" w:name="_GoBack"/>
      <w:bookmarkEnd w:id="0"/>
      <w:r>
        <w:rPr>
          <w:rFonts w:ascii="Verdana" w:hAnsi="Verdana" w:cs="Verdana"/>
          <w:sz w:val="20"/>
          <w:szCs w:val="20"/>
        </w:rPr>
        <w:t xml:space="preserve"> NIP ………………………………….</w:t>
      </w:r>
    </w:p>
    <w:p w:rsidR="00751B01" w:rsidRDefault="00751B01" w:rsidP="00BE3AAA">
      <w:pPr>
        <w:pStyle w:val="BodyText"/>
        <w:spacing w:before="120" w:after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751B01" w:rsidRDefault="00751B01" w:rsidP="00BE3AAA">
      <w:pPr>
        <w:pStyle w:val="BodyText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(imię i nazwisko)</w:t>
      </w:r>
    </w:p>
    <w:p w:rsidR="00751B01" w:rsidRDefault="00751B01" w:rsidP="00BE3AAA">
      <w:pPr>
        <w:pStyle w:val="BodyText"/>
        <w:spacing w:before="120" w:after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</w:t>
      </w:r>
    </w:p>
    <w:p w:rsidR="00751B01" w:rsidRDefault="00751B01" w:rsidP="00BE3AAA">
      <w:pPr>
        <w:pStyle w:val="BodyText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(nazwa firmy)</w:t>
      </w:r>
    </w:p>
    <w:p w:rsidR="00751B01" w:rsidRDefault="00751B01" w:rsidP="00BE3AAA">
      <w:pPr>
        <w:pStyle w:val="BodyText"/>
        <w:spacing w:before="120" w:after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751B01" w:rsidRDefault="00751B01" w:rsidP="00BE3AAA">
      <w:pPr>
        <w:pStyle w:val="BodyText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(adres działalności)</w:t>
      </w:r>
    </w:p>
    <w:p w:rsidR="00751B01" w:rsidRDefault="00751B01" w:rsidP="00BE3AAA">
      <w:pPr>
        <w:pStyle w:val="BodyText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inne żądane informacje w zakresie ww. wpisu </w:t>
      </w:r>
    </w:p>
    <w:p w:rsidR="00751B01" w:rsidRDefault="00751B01" w:rsidP="00BE3AAA">
      <w:pPr>
        <w:pStyle w:val="BodyText"/>
        <w:spacing w:before="120" w:after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751B01" w:rsidRDefault="00751B01" w:rsidP="00BE3AAA">
      <w:pPr>
        <w:pStyle w:val="BodyText"/>
        <w:spacing w:before="120" w:after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</w:t>
      </w:r>
    </w:p>
    <w:p w:rsidR="00751B01" w:rsidRDefault="00751B01" w:rsidP="00BE3AAA">
      <w:pPr>
        <w:pStyle w:val="BodyText"/>
        <w:spacing w:before="120" w:after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</w:t>
      </w:r>
    </w:p>
    <w:p w:rsidR="00751B01" w:rsidRDefault="00751B01" w:rsidP="00BE3AAA">
      <w:pPr>
        <w:pStyle w:val="BodyText"/>
        <w:spacing w:before="120" w:after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</w:t>
      </w:r>
    </w:p>
    <w:p w:rsidR="00751B01" w:rsidRDefault="00751B01" w:rsidP="00BE3AAA">
      <w:pPr>
        <w:pStyle w:val="BodyText"/>
        <w:spacing w:before="1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Zaświadczenie jest wymagane w celu złożenia w ………………………………………………………………………………………………………………………………………………</w:t>
      </w:r>
    </w:p>
    <w:p w:rsidR="00751B01" w:rsidRDefault="00751B01" w:rsidP="00BE3AAA">
      <w:pPr>
        <w:pStyle w:val="BodyText"/>
        <w:spacing w:before="120" w:after="0"/>
        <w:rPr>
          <w:rFonts w:ascii="Verdana" w:hAnsi="Verdana" w:cs="Verdana"/>
          <w:sz w:val="20"/>
          <w:szCs w:val="20"/>
        </w:rPr>
      </w:pPr>
    </w:p>
    <w:p w:rsidR="00751B01" w:rsidRDefault="00751B01" w:rsidP="00BE3AAA">
      <w:pPr>
        <w:spacing w:before="120" w:after="120" w:line="36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Zaświadczenie odbiorę osobiście/za pośrednictwem poczty pod adresem* ……………………………………………………………………………………………………………………………………………..</w:t>
      </w:r>
    </w:p>
    <w:p w:rsidR="00751B01" w:rsidRDefault="00751B01" w:rsidP="00BE3AAA">
      <w:pPr>
        <w:pStyle w:val="BodyText"/>
        <w:rPr>
          <w:rFonts w:ascii="Verdana" w:hAnsi="Verdana" w:cs="Verdana"/>
        </w:rPr>
      </w:pP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</w:p>
    <w:p w:rsidR="00751B01" w:rsidRDefault="00751B01" w:rsidP="00BE3AAA">
      <w:pPr>
        <w:pStyle w:val="Header"/>
        <w:tabs>
          <w:tab w:val="left" w:pos="708"/>
        </w:tabs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</w:rPr>
        <w:t xml:space="preserve">                                                                     ………………………………………..                                                                           </w:t>
      </w:r>
      <w:r>
        <w:rPr>
          <w:rFonts w:ascii="Verdana" w:hAnsi="Verdana" w:cs="Verdana"/>
          <w:sz w:val="20"/>
          <w:szCs w:val="20"/>
        </w:rPr>
        <w:t xml:space="preserve">        </w:t>
      </w:r>
    </w:p>
    <w:p w:rsidR="00751B01" w:rsidRPr="00BE3AAA" w:rsidRDefault="00751B01" w:rsidP="00BE3AAA">
      <w:pPr>
        <w:pStyle w:val="Header"/>
        <w:tabs>
          <w:tab w:val="left" w:pos="708"/>
        </w:tabs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                                                                                    (podpis wnioskodawcy)</w:t>
      </w:r>
    </w:p>
    <w:p w:rsidR="00751B01" w:rsidRPr="00BE3AAA" w:rsidRDefault="00751B01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* </w:t>
      </w:r>
      <w:r w:rsidRPr="00BE3AAA">
        <w:rPr>
          <w:rFonts w:ascii="Verdana" w:hAnsi="Verdana" w:cs="Verdana"/>
          <w:sz w:val="20"/>
          <w:szCs w:val="20"/>
        </w:rPr>
        <w:t>niepotrzebne skreślić</w:t>
      </w:r>
    </w:p>
    <w:sectPr w:rsidR="00751B01" w:rsidRPr="00BE3AAA" w:rsidSect="00DF21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3AAA"/>
    <w:rsid w:val="00576601"/>
    <w:rsid w:val="00751B01"/>
    <w:rsid w:val="00915994"/>
    <w:rsid w:val="00BE3AAA"/>
    <w:rsid w:val="00BE72CE"/>
    <w:rsid w:val="00CD487B"/>
    <w:rsid w:val="00DF210E"/>
    <w:rsid w:val="00FF5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AAA"/>
    <w:pPr>
      <w:spacing w:after="160" w:line="25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E3AAA"/>
    <w:pPr>
      <w:keepNext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E3AAA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Header">
    <w:name w:val="header"/>
    <w:basedOn w:val="Normal"/>
    <w:link w:val="HeaderChar"/>
    <w:uiPriority w:val="99"/>
    <w:rsid w:val="00BE3AA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E3AAA"/>
    <w:rPr>
      <w:rFonts w:ascii="Times New Roman" w:hAnsi="Times New Roman" w:cs="Times New Roman"/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BE3AA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E3AAA"/>
    <w:rPr>
      <w:rFonts w:ascii="Times New Roman" w:hAnsi="Times New Roman" w:cs="Times New Roman"/>
      <w:sz w:val="24"/>
      <w:szCs w:val="24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CD48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D48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61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267</Words>
  <Characters>1604</Characters>
  <Application>Microsoft Office Outlook</Application>
  <DocSecurity>0</DocSecurity>
  <Lines>0</Lines>
  <Paragraphs>0</Paragraphs>
  <ScaleCrop>false</ScaleCrop>
  <Company>Urząd Gminy Lelkowo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Lelkowo, dnia ……………………</dc:title>
  <dc:subject/>
  <dc:creator>Anna Rubacha</dc:creator>
  <cp:keywords/>
  <dc:description/>
  <cp:lastModifiedBy>Anita</cp:lastModifiedBy>
  <cp:revision>2</cp:revision>
  <cp:lastPrinted>2015-02-12T11:45:00Z</cp:lastPrinted>
  <dcterms:created xsi:type="dcterms:W3CDTF">2015-02-12T11:57:00Z</dcterms:created>
  <dcterms:modified xsi:type="dcterms:W3CDTF">2015-02-12T11:57:00Z</dcterms:modified>
</cp:coreProperties>
</file>